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采购项目登记表</w:t>
      </w:r>
    </w:p>
    <w:p>
      <w:pPr>
        <w:bidi w:val="0"/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bidi w:val="0"/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登记日期：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  <w:lang w:val="en-US" w:eastAsia="zh-CN"/>
        </w:rPr>
        <w:t>2024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</w:t>
      </w:r>
    </w:p>
    <w:tbl>
      <w:tblPr>
        <w:tblStyle w:val="3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5"/>
        <w:gridCol w:w="6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045" w:type="dxa"/>
            <w:vAlign w:val="center"/>
          </w:tcPr>
          <w:p>
            <w:pPr>
              <w:spacing w:beforeAutospacing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项目编号：</w:t>
            </w:r>
          </w:p>
        </w:tc>
        <w:tc>
          <w:tcPr>
            <w:tcW w:w="6254" w:type="dxa"/>
            <w:vAlign w:val="center"/>
          </w:tcPr>
          <w:p>
            <w:pPr>
              <w:spacing w:beforeAutospacing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FJRHCS202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04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名称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  <w:t>：</w:t>
            </w:r>
          </w:p>
        </w:tc>
        <w:tc>
          <w:tcPr>
            <w:tcW w:w="6254" w:type="dxa"/>
            <w:vAlign w:val="center"/>
          </w:tcPr>
          <w:p>
            <w:pPr>
              <w:spacing w:beforeAutospacing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闽侯</w:t>
            </w:r>
            <w:bookmarkStart w:id="0" w:name="_GoBack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县祥谦镇双龙村内河清淤整治工程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04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投标人名称（公章）：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★</w:t>
            </w:r>
          </w:p>
        </w:tc>
        <w:tc>
          <w:tcPr>
            <w:tcW w:w="625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304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投标人地址：</w:t>
            </w:r>
          </w:p>
        </w:tc>
        <w:tc>
          <w:tcPr>
            <w:tcW w:w="625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04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联系人姓名：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★</w:t>
            </w:r>
          </w:p>
        </w:tc>
        <w:tc>
          <w:tcPr>
            <w:tcW w:w="625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04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移动电话：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★</w:t>
            </w:r>
          </w:p>
        </w:tc>
        <w:tc>
          <w:tcPr>
            <w:tcW w:w="625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04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固定电话：</w:t>
            </w:r>
          </w:p>
        </w:tc>
        <w:tc>
          <w:tcPr>
            <w:tcW w:w="625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04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电子邮箱：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★</w:t>
            </w:r>
          </w:p>
        </w:tc>
        <w:tc>
          <w:tcPr>
            <w:tcW w:w="625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5" w:hRule="atLeast"/>
          <w:jc w:val="center"/>
        </w:trPr>
        <w:tc>
          <w:tcPr>
            <w:tcW w:w="9299" w:type="dxa"/>
            <w:gridSpan w:val="2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★注意：</w:t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instrText xml:space="preserve"> HYPERLINK "mailto:供应商须提供1、营业执照复印件；2、经办人身份证复印件；3、采购项目登记表；4、汇款单据复印件或截图，用邮件发送至指定邮箱75949609@qq.com。" </w:instrTex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供应商须提供：</w:t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1、营业执照复印件；2、经办人身份证复印件；3、采购项目登记表；</w:t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4、汇款单据复印件或截图。用邮件发送至指定邮箱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75949609@qq.com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fldChar w:fldCharType="end"/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color w:val="auto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2270760</wp:posOffset>
                  </wp:positionH>
                  <wp:positionV relativeFrom="paragraph">
                    <wp:posOffset>255270</wp:posOffset>
                  </wp:positionV>
                  <wp:extent cx="2616835" cy="3392805"/>
                  <wp:effectExtent l="0" t="0" r="4445" b="5715"/>
                  <wp:wrapNone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835" cy="339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5、邮件发送成功后，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联系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仁华公司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林工18965055818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，确认款项是否到账，相关文件是否收悉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6、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</w:rPr>
              <w:t>交纳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费用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</w:rPr>
              <w:t>账户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附微信收款码：</w:t>
            </w:r>
          </w:p>
          <w:p>
            <w:pPr>
              <w:jc w:val="both"/>
              <w:rPr>
                <w:rFonts w:hint="eastAsia" w:ascii="宋体" w:hAnsi="宋体" w:eastAsia="宋体" w:cs="宋体"/>
                <w:color w:val="383838"/>
                <w:sz w:val="24"/>
                <w:szCs w:val="24"/>
                <w:shd w:val="clear" w:color="auto" w:fill="FFFFFF"/>
                <w:lang w:val="en-US" w:eastAsia="zh-CN"/>
              </w:rPr>
            </w:pPr>
          </w:p>
        </w:tc>
      </w:tr>
    </w:tbl>
    <w:p>
      <w:pPr>
        <w:pStyle w:val="6"/>
        <w:jc w:val="both"/>
        <w:outlineLvl w:val="2"/>
      </w:pPr>
    </w:p>
    <w:sectPr>
      <w:pgSz w:w="11906" w:h="16838"/>
      <w:pgMar w:top="1440" w:right="1800" w:bottom="76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jb3VudCI6MjAsImhkaWQiOiI3ZjM2MGQ5ODI1ZDVhMzFjMzczMzA1YWI4M2Y5YjNhYyIsInVzZXJDb3VudCI6M30="/>
  </w:docVars>
  <w:rsids>
    <w:rsidRoot w:val="79644283"/>
    <w:rsid w:val="00AB1812"/>
    <w:rsid w:val="026A42C4"/>
    <w:rsid w:val="0B375954"/>
    <w:rsid w:val="105F0098"/>
    <w:rsid w:val="115D247B"/>
    <w:rsid w:val="11652391"/>
    <w:rsid w:val="120C6161"/>
    <w:rsid w:val="13CD392A"/>
    <w:rsid w:val="18D93032"/>
    <w:rsid w:val="1D1C3424"/>
    <w:rsid w:val="21A63BBB"/>
    <w:rsid w:val="27C65309"/>
    <w:rsid w:val="29BA3004"/>
    <w:rsid w:val="2C1971D0"/>
    <w:rsid w:val="2E0D37C5"/>
    <w:rsid w:val="2F0458EF"/>
    <w:rsid w:val="2F762E67"/>
    <w:rsid w:val="3D612BD3"/>
    <w:rsid w:val="3F272B26"/>
    <w:rsid w:val="3F892743"/>
    <w:rsid w:val="414508EB"/>
    <w:rsid w:val="42290394"/>
    <w:rsid w:val="4B5510ED"/>
    <w:rsid w:val="4D47339C"/>
    <w:rsid w:val="4DCC3F92"/>
    <w:rsid w:val="5D2260D4"/>
    <w:rsid w:val="63877386"/>
    <w:rsid w:val="6A4277C0"/>
    <w:rsid w:val="6A5B10A7"/>
    <w:rsid w:val="6BC32289"/>
    <w:rsid w:val="6E370A9A"/>
    <w:rsid w:val="75B90D46"/>
    <w:rsid w:val="78482494"/>
    <w:rsid w:val="785C1FE4"/>
    <w:rsid w:val="78987389"/>
    <w:rsid w:val="79644283"/>
    <w:rsid w:val="7AA716F4"/>
    <w:rsid w:val="7D500C58"/>
    <w:rsid w:val="7DA2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5823f67d-144a-481b-bcdd-924f30679bda\&#25237;&#26631;&#39033;&#30446;&#25253;&#21517;&#3492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投标项目报名表.docx</Template>
  <Pages>1</Pages>
  <Words>206</Words>
  <Characters>248</Characters>
  <Lines>0</Lines>
  <Paragraphs>0</Paragraphs>
  <TotalTime>0</TotalTime>
  <ScaleCrop>false</ScaleCrop>
  <LinksUpToDate>false</LinksUpToDate>
  <CharactersWithSpaces>252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2023-04-24T10:23:00Z</dcterms:created>
  <dc:creator>靶迷僚钡倒</dc:creator>
  <cp:lastModifiedBy>舞藜娶呶</cp:lastModifiedBy>
  <dcterms:modified xsi:type="dcterms:W3CDTF">2024-01-05T08:20:45Z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KSOTemplateUUID">
    <vt:lpwstr>v1.0_mb_DDPZnfSGjM2CHnF8khEo8Q==</vt:lpwstr>
  </property>
  <property fmtid="{D5CDD505-2E9C-101B-9397-08002B2CF9AE}" pid="4" name="ICV">
    <vt:lpwstr>BBE07609D12346AA82DE9F17B2F9BDE5_11</vt:lpwstr>
  </property>
</Properties>
</file>